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1E7389" w14:textId="0E26296B" w:rsidR="0005743B" w:rsidRDefault="00DE5261" w:rsidP="005256B3">
      <w:pPr>
        <w:pStyle w:val="Sidhuvud"/>
      </w:pPr>
      <w:r>
        <w:rPr>
          <w:noProof/>
        </w:rPr>
        <w:drawing>
          <wp:inline distT="0" distB="0" distL="0" distR="0" wp14:anchorId="5B1E73D9" wp14:editId="49E40531">
            <wp:extent cx="1485900" cy="285750"/>
            <wp:effectExtent l="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48CC">
        <w:tab/>
      </w:r>
      <w:r w:rsidR="00EC48CC">
        <w:tab/>
      </w:r>
      <w:r w:rsidR="00E042AA">
        <w:rPr>
          <w:sz w:val="12"/>
          <w:szCs w:val="12"/>
        </w:rPr>
        <w:t>593</w:t>
      </w:r>
    </w:p>
    <w:p w14:paraId="5B1E738A" w14:textId="62D0806F" w:rsidR="0005743B" w:rsidRDefault="0005743B" w:rsidP="0005743B">
      <w:pPr>
        <w:pStyle w:val="Sidhuvud"/>
        <w:jc w:val="center"/>
        <w:rPr>
          <w:rFonts w:ascii="Arial" w:hAnsi="Arial"/>
          <w:color w:val="000000"/>
          <w:spacing w:val="60"/>
          <w:sz w:val="36"/>
          <w:szCs w:val="36"/>
        </w:rPr>
      </w:pPr>
      <w:r w:rsidRPr="00A761FE">
        <w:rPr>
          <w:rFonts w:ascii="Arial" w:hAnsi="Arial"/>
          <w:color w:val="000000"/>
          <w:spacing w:val="60"/>
          <w:sz w:val="36"/>
          <w:szCs w:val="36"/>
        </w:rPr>
        <w:t xml:space="preserve">- </w:t>
      </w:r>
      <w:r w:rsidRPr="00E042AA">
        <w:rPr>
          <w:rFonts w:ascii="Arial" w:hAnsi="Arial"/>
          <w:color w:val="000000"/>
          <w:spacing w:val="60"/>
          <w:sz w:val="36"/>
          <w:szCs w:val="36"/>
        </w:rPr>
        <w:t xml:space="preserve">Lediga lokaler </w:t>
      </w:r>
      <w:r w:rsidR="00E809EA">
        <w:rPr>
          <w:rFonts w:ascii="Arial" w:hAnsi="Arial"/>
          <w:color w:val="000000"/>
          <w:spacing w:val="60"/>
          <w:sz w:val="36"/>
          <w:szCs w:val="36"/>
        </w:rPr>
        <w:t xml:space="preserve">mitt </w:t>
      </w:r>
      <w:r w:rsidR="00E042AA" w:rsidRPr="00E042AA">
        <w:rPr>
          <w:rFonts w:ascii="Arial" w:hAnsi="Arial"/>
          <w:color w:val="000000"/>
          <w:spacing w:val="60"/>
          <w:sz w:val="36"/>
          <w:szCs w:val="36"/>
        </w:rPr>
        <w:t>i Salems Centrum</w:t>
      </w:r>
      <w:r w:rsidRPr="00E042AA">
        <w:rPr>
          <w:rFonts w:ascii="Arial" w:hAnsi="Arial"/>
          <w:color w:val="000000"/>
          <w:spacing w:val="60"/>
          <w:sz w:val="32"/>
          <w:szCs w:val="32"/>
        </w:rPr>
        <w:t xml:space="preserve"> </w:t>
      </w:r>
      <w:r w:rsidR="0015434A" w:rsidRPr="00A761FE">
        <w:rPr>
          <w:rFonts w:ascii="Arial" w:hAnsi="Arial"/>
          <w:color w:val="000000"/>
          <w:spacing w:val="60"/>
          <w:sz w:val="36"/>
          <w:szCs w:val="36"/>
        </w:rPr>
        <w:t>–</w:t>
      </w:r>
    </w:p>
    <w:p w14:paraId="1A476659" w14:textId="75671CE0" w:rsidR="00DD7247" w:rsidRPr="00A761FE" w:rsidRDefault="00E809EA" w:rsidP="0005743B">
      <w:pPr>
        <w:pStyle w:val="Sidhuvud"/>
        <w:jc w:val="center"/>
        <w:rPr>
          <w:rFonts w:ascii="Arial" w:hAnsi="Arial"/>
          <w:color w:val="000000"/>
          <w:spacing w:val="6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4F8FCF7D" wp14:editId="5D7FCAEF">
            <wp:simplePos x="0" y="0"/>
            <wp:positionH relativeFrom="margin">
              <wp:posOffset>144780</wp:posOffset>
            </wp:positionH>
            <wp:positionV relativeFrom="paragraph">
              <wp:posOffset>234950</wp:posOffset>
            </wp:positionV>
            <wp:extent cx="3107439" cy="3002280"/>
            <wp:effectExtent l="133350" t="114300" r="131445" b="160020"/>
            <wp:wrapNone/>
            <wp:docPr id="341482605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439" cy="30022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42AA">
        <w:rPr>
          <w:rFonts w:ascii="Franklin Gothic Heavy" w:hAnsi="Franklin Gothic Heavy"/>
          <w:noProof/>
          <w:sz w:val="56"/>
          <w:szCs w:val="56"/>
        </w:rPr>
        <w:drawing>
          <wp:anchor distT="0" distB="0" distL="114300" distR="114300" simplePos="0" relativeHeight="251683840" behindDoc="0" locked="0" layoutInCell="1" allowOverlap="1" wp14:anchorId="5927516A" wp14:editId="2045B1E2">
            <wp:simplePos x="0" y="0"/>
            <wp:positionH relativeFrom="column">
              <wp:posOffset>3688080</wp:posOffset>
            </wp:positionH>
            <wp:positionV relativeFrom="paragraph">
              <wp:posOffset>219710</wp:posOffset>
            </wp:positionV>
            <wp:extent cx="2676525" cy="3025140"/>
            <wp:effectExtent l="133350" t="114300" r="142875" b="156210"/>
            <wp:wrapNone/>
            <wp:docPr id="167004471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0251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04489C" w14:textId="164682C4" w:rsidR="0015434A" w:rsidRDefault="0015434A" w:rsidP="005256B3">
      <w:pPr>
        <w:pStyle w:val="Sidhuvud"/>
      </w:pPr>
    </w:p>
    <w:p w14:paraId="0B72E34C" w14:textId="0EF346F5" w:rsidR="00E042AA" w:rsidRDefault="00E042AA" w:rsidP="00DD7247">
      <w:pPr>
        <w:jc w:val="center"/>
        <w:rPr>
          <w:rFonts w:ascii="Franklin Gothic Heavy" w:hAnsi="Franklin Gothic Heavy"/>
          <w:sz w:val="56"/>
          <w:szCs w:val="56"/>
        </w:rPr>
      </w:pPr>
    </w:p>
    <w:p w14:paraId="31171E66" w14:textId="0B39D086" w:rsidR="00E042AA" w:rsidRDefault="00E042AA" w:rsidP="00DD7247">
      <w:pPr>
        <w:jc w:val="center"/>
        <w:rPr>
          <w:rFonts w:ascii="Franklin Gothic Heavy" w:hAnsi="Franklin Gothic Heavy"/>
          <w:sz w:val="56"/>
          <w:szCs w:val="56"/>
        </w:rPr>
      </w:pPr>
    </w:p>
    <w:p w14:paraId="1F333134" w14:textId="5E3EEC68" w:rsidR="00E042AA" w:rsidRDefault="00E042AA" w:rsidP="00DD7247">
      <w:pPr>
        <w:jc w:val="center"/>
        <w:rPr>
          <w:rFonts w:ascii="Franklin Gothic Heavy" w:hAnsi="Franklin Gothic Heavy"/>
          <w:sz w:val="56"/>
          <w:szCs w:val="56"/>
        </w:rPr>
      </w:pPr>
    </w:p>
    <w:p w14:paraId="5711F623" w14:textId="1B62E0C2" w:rsidR="00E042AA" w:rsidRDefault="00E042AA" w:rsidP="00DD7247">
      <w:pPr>
        <w:jc w:val="center"/>
        <w:rPr>
          <w:rFonts w:ascii="Franklin Gothic Heavy" w:hAnsi="Franklin Gothic Heavy"/>
          <w:sz w:val="56"/>
          <w:szCs w:val="56"/>
        </w:rPr>
      </w:pPr>
    </w:p>
    <w:p w14:paraId="4ABD8E98" w14:textId="4A894249" w:rsidR="00E042AA" w:rsidRDefault="00E042AA" w:rsidP="00DD7247">
      <w:pPr>
        <w:jc w:val="center"/>
        <w:rPr>
          <w:rFonts w:ascii="Franklin Gothic Heavy" w:hAnsi="Franklin Gothic Heavy"/>
          <w:sz w:val="56"/>
          <w:szCs w:val="56"/>
        </w:rPr>
      </w:pPr>
    </w:p>
    <w:p w14:paraId="525D79F5" w14:textId="67D86B4E" w:rsidR="00E042AA" w:rsidRDefault="00E042AA" w:rsidP="00DD7247">
      <w:pPr>
        <w:jc w:val="center"/>
        <w:rPr>
          <w:rFonts w:ascii="Franklin Gothic Heavy" w:hAnsi="Franklin Gothic Heavy"/>
          <w:sz w:val="56"/>
          <w:szCs w:val="56"/>
        </w:rPr>
      </w:pPr>
    </w:p>
    <w:p w14:paraId="4F0D8132" w14:textId="727E3F44" w:rsidR="00E042AA" w:rsidRDefault="00E042AA" w:rsidP="00DD7247">
      <w:pPr>
        <w:jc w:val="center"/>
        <w:rPr>
          <w:rFonts w:ascii="Franklin Gothic Heavy" w:hAnsi="Franklin Gothic Heavy"/>
          <w:sz w:val="56"/>
          <w:szCs w:val="56"/>
        </w:rPr>
      </w:pPr>
    </w:p>
    <w:p w14:paraId="0522089F" w14:textId="77777777" w:rsidR="00B02E3F" w:rsidRDefault="00B02E3F" w:rsidP="00DD7247">
      <w:pPr>
        <w:jc w:val="center"/>
        <w:rPr>
          <w:rFonts w:ascii="Franklin Gothic Heavy" w:hAnsi="Franklin Gothic Heavy"/>
          <w:sz w:val="56"/>
          <w:szCs w:val="56"/>
        </w:rPr>
      </w:pPr>
    </w:p>
    <w:p w14:paraId="2DBF7355" w14:textId="0F6FF95B" w:rsidR="00E809EA" w:rsidRDefault="00E809EA" w:rsidP="00DD7247">
      <w:pPr>
        <w:jc w:val="center"/>
        <w:rPr>
          <w:rFonts w:ascii="Franklin Gothic Heavy" w:hAnsi="Franklin Gothic Heavy"/>
          <w:sz w:val="56"/>
          <w:szCs w:val="56"/>
        </w:rPr>
      </w:pPr>
      <w:r>
        <w:rPr>
          <w:rFonts w:ascii="Franklin Gothic Heavy" w:hAnsi="Franklin Gothic Heavy"/>
          <w:sz w:val="56"/>
          <w:szCs w:val="56"/>
        </w:rPr>
        <w:t>Kontorshotell</w:t>
      </w:r>
      <w:r w:rsidR="00A761FE">
        <w:rPr>
          <w:rFonts w:ascii="Franklin Gothic Heavy" w:hAnsi="Franklin Gothic Heavy"/>
          <w:sz w:val="56"/>
          <w:szCs w:val="56"/>
        </w:rPr>
        <w:t xml:space="preserve"> </w:t>
      </w:r>
      <w:r w:rsidR="00E57B27">
        <w:rPr>
          <w:rFonts w:ascii="Franklin Gothic Heavy" w:hAnsi="Franklin Gothic Heavy"/>
          <w:sz w:val="56"/>
          <w:szCs w:val="56"/>
        </w:rPr>
        <w:t>i Salem centrum</w:t>
      </w:r>
    </w:p>
    <w:p w14:paraId="5B1E738E" w14:textId="0465508E" w:rsidR="004111DC" w:rsidRPr="007634FF" w:rsidRDefault="00E809EA" w:rsidP="00DD7247">
      <w:pPr>
        <w:jc w:val="center"/>
        <w:rPr>
          <w:rFonts w:ascii="Franklin Gothic Heavy" w:hAnsi="Franklin Gothic Heavy"/>
          <w:sz w:val="56"/>
          <w:szCs w:val="56"/>
        </w:rPr>
      </w:pPr>
      <w:r>
        <w:rPr>
          <w:rFonts w:ascii="Franklin Gothic Heavy" w:hAnsi="Franklin Gothic Heavy"/>
          <w:sz w:val="56"/>
          <w:szCs w:val="56"/>
        </w:rPr>
        <w:t xml:space="preserve">Hyr </w:t>
      </w:r>
      <w:r w:rsidR="00B02E3F">
        <w:rPr>
          <w:rFonts w:ascii="Franklin Gothic Heavy" w:hAnsi="Franklin Gothic Heavy"/>
          <w:sz w:val="56"/>
          <w:szCs w:val="56"/>
        </w:rPr>
        <w:t>1–3</w:t>
      </w:r>
      <w:r>
        <w:rPr>
          <w:rFonts w:ascii="Franklin Gothic Heavy" w:hAnsi="Franklin Gothic Heavy"/>
          <w:sz w:val="56"/>
          <w:szCs w:val="56"/>
        </w:rPr>
        <w:t xml:space="preserve"> rum</w:t>
      </w:r>
      <w:r w:rsidR="00B02E3F">
        <w:rPr>
          <w:rFonts w:ascii="Franklin Gothic Heavy" w:hAnsi="Franklin Gothic Heavy"/>
          <w:sz w:val="56"/>
          <w:szCs w:val="56"/>
        </w:rPr>
        <w:t xml:space="preserve"> à 16 </w:t>
      </w:r>
      <w:r w:rsidR="008C17F4">
        <w:rPr>
          <w:rFonts w:ascii="Franklin Gothic Heavy" w:hAnsi="Franklin Gothic Heavy"/>
          <w:sz w:val="56"/>
          <w:szCs w:val="56"/>
        </w:rPr>
        <w:t>kvm</w:t>
      </w:r>
    </w:p>
    <w:p w14:paraId="5B1E738F" w14:textId="1E346F34" w:rsidR="003D0DCC" w:rsidRPr="00C6620E" w:rsidRDefault="003D0DCC" w:rsidP="00DD7247">
      <w:pPr>
        <w:tabs>
          <w:tab w:val="left" w:pos="360"/>
          <w:tab w:val="left" w:pos="2880"/>
          <w:tab w:val="left" w:pos="5400"/>
          <w:tab w:val="left" w:pos="7740"/>
        </w:tabs>
        <w:jc w:val="center"/>
        <w:rPr>
          <w:rFonts w:ascii="Franklin Gothic Heavy" w:hAnsi="Franklin Gothic Heavy"/>
          <w:sz w:val="12"/>
          <w:szCs w:val="12"/>
        </w:rPr>
      </w:pPr>
    </w:p>
    <w:p w14:paraId="5B1E7390" w14:textId="7BB6C5C3" w:rsidR="00140C6F" w:rsidRPr="00140C6F" w:rsidRDefault="00140C6F" w:rsidP="0005743B">
      <w:pPr>
        <w:tabs>
          <w:tab w:val="left" w:pos="360"/>
          <w:tab w:val="left" w:pos="2880"/>
          <w:tab w:val="left" w:pos="5400"/>
          <w:tab w:val="left" w:pos="7740"/>
        </w:tabs>
        <w:jc w:val="center"/>
        <w:rPr>
          <w:rFonts w:ascii="Franklin Gothic Heavy" w:hAnsi="Franklin Gothic Heavy"/>
          <w:sz w:val="16"/>
          <w:szCs w:val="16"/>
        </w:rPr>
      </w:pPr>
    </w:p>
    <w:p w14:paraId="3B6BE2CF" w14:textId="4843E6F1" w:rsidR="00AF5D19" w:rsidRDefault="00A761FE" w:rsidP="008C17F4">
      <w:pPr>
        <w:jc w:val="center"/>
        <w:rPr>
          <w:rFonts w:ascii="Franklin Gothic Book" w:hAnsi="Franklin Gothic Book" w:cs="Arial"/>
        </w:rPr>
      </w:pPr>
      <w:r>
        <w:rPr>
          <w:rFonts w:ascii="Franklin Gothic Book" w:hAnsi="Franklin Gothic Book" w:cs="Arial"/>
        </w:rPr>
        <w:t>F</w:t>
      </w:r>
      <w:r w:rsidR="00E809EA">
        <w:rPr>
          <w:rFonts w:ascii="Franklin Gothic Book" w:hAnsi="Franklin Gothic Book" w:cs="Arial"/>
        </w:rPr>
        <w:t>räscha kontorsrum mitt</w:t>
      </w:r>
      <w:r w:rsidR="00E042AA">
        <w:rPr>
          <w:rFonts w:ascii="Franklin Gothic Book" w:hAnsi="Franklin Gothic Book" w:cs="Arial"/>
        </w:rPr>
        <w:t xml:space="preserve"> i Salems centrum</w:t>
      </w:r>
      <w:r w:rsidR="00E809EA">
        <w:rPr>
          <w:rFonts w:ascii="Franklin Gothic Book" w:hAnsi="Franklin Gothic Book" w:cs="Arial"/>
        </w:rPr>
        <w:t xml:space="preserve">. </w:t>
      </w:r>
      <w:r w:rsidR="008C17F4">
        <w:rPr>
          <w:rFonts w:ascii="Franklin Gothic Book" w:hAnsi="Franklin Gothic Book" w:cs="Arial"/>
        </w:rPr>
        <w:t xml:space="preserve">4,500 kr/ mån, + el 300/ mån och städ 300/ mån. </w:t>
      </w:r>
      <w:r w:rsidR="00E809EA">
        <w:rPr>
          <w:rFonts w:ascii="Franklin Gothic Book" w:hAnsi="Franklin Gothic Book" w:cs="Arial"/>
        </w:rPr>
        <w:t xml:space="preserve">Nära till allt från restauranger, </w:t>
      </w:r>
      <w:r w:rsidR="008C17F4">
        <w:rPr>
          <w:rFonts w:ascii="Franklin Gothic Book" w:hAnsi="Franklin Gothic Book" w:cs="Arial"/>
        </w:rPr>
        <w:t>a</w:t>
      </w:r>
      <w:r w:rsidR="00E809EA">
        <w:rPr>
          <w:rFonts w:ascii="Franklin Gothic Book" w:hAnsi="Franklin Gothic Book" w:cs="Arial"/>
        </w:rPr>
        <w:t xml:space="preserve">potek och kläd- och livsmedelsbutiker. </w:t>
      </w:r>
      <w:r w:rsidR="008C17F4">
        <w:rPr>
          <w:rFonts w:ascii="Franklin Gothic Book" w:hAnsi="Franklin Gothic Book" w:cs="Arial"/>
        </w:rPr>
        <w:t xml:space="preserve">5 minuter med bil till E20, 15 minuter med buss till Rönninge station. </w:t>
      </w:r>
      <w:r w:rsidR="00BE29A9">
        <w:rPr>
          <w:rFonts w:ascii="Franklin Gothic Book" w:hAnsi="Franklin Gothic Book" w:cs="Arial"/>
        </w:rPr>
        <w:t>Lätt att hitta och att parkera.</w:t>
      </w:r>
    </w:p>
    <w:p w14:paraId="132F1C6A" w14:textId="0A98FC85" w:rsidR="004B0397" w:rsidRPr="00D15897" w:rsidRDefault="004B0397" w:rsidP="00B40650">
      <w:pPr>
        <w:tabs>
          <w:tab w:val="left" w:pos="6521"/>
          <w:tab w:val="left" w:pos="8640"/>
          <w:tab w:val="right" w:pos="9540"/>
          <w:tab w:val="right" w:pos="10080"/>
        </w:tabs>
        <w:ind w:left="540" w:right="357"/>
        <w:rPr>
          <w:rFonts w:ascii="Franklin Gothic Book" w:hAnsi="Franklin Gothic Book" w:cs="Arial"/>
        </w:rPr>
      </w:pPr>
    </w:p>
    <w:p w14:paraId="5B1E7394" w14:textId="3814ED90" w:rsidR="00026621" w:rsidRDefault="00026621" w:rsidP="00165930">
      <w:pPr>
        <w:jc w:val="center"/>
      </w:pPr>
    </w:p>
    <w:p w14:paraId="5B1E7395" w14:textId="76ED3F5C" w:rsidR="00E325D6" w:rsidRDefault="00B02E3F" w:rsidP="00026621">
      <w:r>
        <w:rPr>
          <w:i/>
          <w:iCs/>
          <w:noProof/>
        </w:rPr>
        <w:drawing>
          <wp:anchor distT="0" distB="0" distL="114300" distR="114300" simplePos="0" relativeHeight="251687936" behindDoc="0" locked="0" layoutInCell="1" allowOverlap="1" wp14:anchorId="2E4572D0" wp14:editId="43614A0B">
            <wp:simplePos x="0" y="0"/>
            <wp:positionH relativeFrom="column">
              <wp:posOffset>182880</wp:posOffset>
            </wp:positionH>
            <wp:positionV relativeFrom="paragraph">
              <wp:posOffset>149860</wp:posOffset>
            </wp:positionV>
            <wp:extent cx="2788920" cy="3746875"/>
            <wp:effectExtent l="133350" t="114300" r="144780" b="158750"/>
            <wp:wrapNone/>
            <wp:docPr id="1123192930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3746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1E7396" w14:textId="5BD78A9B" w:rsidR="00E325D6" w:rsidRDefault="00B02E3F" w:rsidP="00026621">
      <w:r>
        <w:rPr>
          <w:i/>
          <w:iCs/>
          <w:noProof/>
        </w:rPr>
        <w:drawing>
          <wp:anchor distT="0" distB="0" distL="114300" distR="114300" simplePos="0" relativeHeight="251684864" behindDoc="0" locked="0" layoutInCell="1" allowOverlap="1" wp14:anchorId="4874FB70" wp14:editId="7D60A263">
            <wp:simplePos x="0" y="0"/>
            <wp:positionH relativeFrom="margin">
              <wp:posOffset>3733800</wp:posOffset>
            </wp:positionH>
            <wp:positionV relativeFrom="paragraph">
              <wp:posOffset>5080</wp:posOffset>
            </wp:positionV>
            <wp:extent cx="2767369" cy="3680460"/>
            <wp:effectExtent l="133350" t="114300" r="128270" b="167640"/>
            <wp:wrapNone/>
            <wp:docPr id="1319650243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69" cy="36804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1E7397" w14:textId="693CA303" w:rsidR="00E325D6" w:rsidRDefault="0015434A" w:rsidP="00026621">
      <w:r>
        <w:rPr>
          <w:noProof/>
        </w:rPr>
        <w:t xml:space="preserve">            </w:t>
      </w:r>
    </w:p>
    <w:p w14:paraId="5B1E7398" w14:textId="6CB7ECE0" w:rsidR="00E325D6" w:rsidRDefault="00E325D6" w:rsidP="00026621"/>
    <w:p w14:paraId="5B1E7399" w14:textId="04844997" w:rsidR="00E325D6" w:rsidRDefault="00E325D6" w:rsidP="00026621"/>
    <w:p w14:paraId="34B52DE0" w14:textId="52AF0A1B" w:rsidR="00903FE5" w:rsidRDefault="00903FE5" w:rsidP="00026621"/>
    <w:p w14:paraId="5B1E739C" w14:textId="02450E04" w:rsidR="00CB1A59" w:rsidRDefault="00CB1A59" w:rsidP="00026621"/>
    <w:p w14:paraId="5B1E739D" w14:textId="06DC6869" w:rsidR="00CB1A59" w:rsidRPr="00903FE5" w:rsidRDefault="00CB1A59" w:rsidP="00026621">
      <w:pPr>
        <w:rPr>
          <w:i/>
          <w:iCs/>
        </w:rPr>
      </w:pPr>
    </w:p>
    <w:p w14:paraId="3047B276" w14:textId="116C6176" w:rsidR="00DD7247" w:rsidRDefault="00DD7247" w:rsidP="00026621">
      <w:pPr>
        <w:rPr>
          <w:noProof/>
        </w:rPr>
      </w:pPr>
    </w:p>
    <w:p w14:paraId="1F60FB3E" w14:textId="14AE6A47" w:rsidR="00DD7247" w:rsidRDefault="00DD7247" w:rsidP="00026621">
      <w:pPr>
        <w:rPr>
          <w:noProof/>
        </w:rPr>
      </w:pPr>
    </w:p>
    <w:p w14:paraId="39938F41" w14:textId="4E0BFE0B" w:rsidR="00DD7247" w:rsidRDefault="00DD7247" w:rsidP="00026621">
      <w:pPr>
        <w:rPr>
          <w:noProof/>
        </w:rPr>
      </w:pPr>
    </w:p>
    <w:p w14:paraId="5B1E739F" w14:textId="4C66C6F1" w:rsidR="00CB1A59" w:rsidRDefault="00CB1A59" w:rsidP="00026621"/>
    <w:p w14:paraId="5B1E73A0" w14:textId="197B988F" w:rsidR="00E325D6" w:rsidRDefault="00E325D6" w:rsidP="00026621"/>
    <w:p w14:paraId="05D4A960" w14:textId="3198F866" w:rsidR="005F70EC" w:rsidRDefault="005F70EC" w:rsidP="00026621"/>
    <w:p w14:paraId="7C235A9E" w14:textId="280924BF" w:rsidR="005F70EC" w:rsidRDefault="005F70EC" w:rsidP="00026621"/>
    <w:p w14:paraId="100D63ED" w14:textId="79EC0A18" w:rsidR="005F70EC" w:rsidRDefault="005F70EC" w:rsidP="00026621"/>
    <w:p w14:paraId="52C91944" w14:textId="07DB2026" w:rsidR="00624F01" w:rsidRDefault="00624F01" w:rsidP="00026621"/>
    <w:p w14:paraId="7C6CFF22" w14:textId="7C84B76E" w:rsidR="00624F01" w:rsidRDefault="00624F01" w:rsidP="00026621"/>
    <w:p w14:paraId="0A7DEF60" w14:textId="10A120D1" w:rsidR="00624F01" w:rsidRDefault="00624F01" w:rsidP="00026621"/>
    <w:p w14:paraId="1074A0E9" w14:textId="3CB73126" w:rsidR="00903FE5" w:rsidRDefault="00903FE5" w:rsidP="00026621"/>
    <w:p w14:paraId="5AE55558" w14:textId="77777777" w:rsidR="00903FE5" w:rsidRDefault="00903FE5" w:rsidP="00026621"/>
    <w:p w14:paraId="78C94EA5" w14:textId="728B8D16" w:rsidR="00903FE5" w:rsidRPr="00903FE5" w:rsidRDefault="00903FE5" w:rsidP="00026621">
      <w:pPr>
        <w:rPr>
          <w:i/>
          <w:iCs/>
        </w:rPr>
      </w:pPr>
      <w:r w:rsidRPr="00903FE5">
        <w:rPr>
          <w:i/>
          <w:iCs/>
        </w:rPr>
        <w:t xml:space="preserve">             </w:t>
      </w:r>
      <w:r w:rsidR="00DD7247">
        <w:rPr>
          <w:i/>
          <w:iCs/>
        </w:rPr>
        <w:t xml:space="preserve">         </w:t>
      </w:r>
      <w:r w:rsidRPr="00903FE5">
        <w:rPr>
          <w:i/>
          <w:iCs/>
        </w:rPr>
        <w:t xml:space="preserve">                       </w:t>
      </w:r>
    </w:p>
    <w:p w14:paraId="431A6A36" w14:textId="487C6343" w:rsidR="008C17F4" w:rsidRDefault="008C17F4" w:rsidP="00026621"/>
    <w:p w14:paraId="5B1E73A5" w14:textId="4E9854F7" w:rsidR="00E325D6" w:rsidRPr="00CB1A59" w:rsidRDefault="00B02E3F" w:rsidP="00026621">
      <w:r>
        <w:rPr>
          <w:noProof/>
        </w:rPr>
        <w:drawing>
          <wp:anchor distT="0" distB="0" distL="114300" distR="114300" simplePos="0" relativeHeight="251688960" behindDoc="0" locked="0" layoutInCell="1" allowOverlap="1" wp14:anchorId="139AA19D" wp14:editId="2503A86D">
            <wp:simplePos x="0" y="0"/>
            <wp:positionH relativeFrom="margin">
              <wp:posOffset>518160</wp:posOffset>
            </wp:positionH>
            <wp:positionV relativeFrom="paragraph">
              <wp:posOffset>152400</wp:posOffset>
            </wp:positionV>
            <wp:extent cx="2522220" cy="3326868"/>
            <wp:effectExtent l="133350" t="114300" r="144780" b="159385"/>
            <wp:wrapNone/>
            <wp:docPr id="141986414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22220" cy="33268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1E73A6" w14:textId="0DCFC015" w:rsidR="00E325D6" w:rsidRDefault="00B02E3F" w:rsidP="00026621">
      <w:r>
        <w:rPr>
          <w:noProof/>
        </w:rPr>
        <w:drawing>
          <wp:anchor distT="0" distB="0" distL="114300" distR="114300" simplePos="0" relativeHeight="251686912" behindDoc="0" locked="0" layoutInCell="1" allowOverlap="1" wp14:anchorId="5C257680" wp14:editId="7DF9E9B4">
            <wp:simplePos x="0" y="0"/>
            <wp:positionH relativeFrom="margin">
              <wp:posOffset>3665220</wp:posOffset>
            </wp:positionH>
            <wp:positionV relativeFrom="paragraph">
              <wp:posOffset>7620</wp:posOffset>
            </wp:positionV>
            <wp:extent cx="2495550" cy="3310890"/>
            <wp:effectExtent l="133350" t="114300" r="152400" b="137160"/>
            <wp:wrapNone/>
            <wp:docPr id="2033228678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3108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1E73A7" w14:textId="3F9C6EE5" w:rsidR="00E325D6" w:rsidRDefault="00E325D6" w:rsidP="00026621"/>
    <w:p w14:paraId="5B1E73A8" w14:textId="22AC3755" w:rsidR="00A91CAB" w:rsidRDefault="00A91CAB" w:rsidP="00026621"/>
    <w:p w14:paraId="5B1E73A9" w14:textId="27B9D5F6" w:rsidR="00E325D6" w:rsidRDefault="00E325D6" w:rsidP="00026621"/>
    <w:p w14:paraId="5B1E73AA" w14:textId="54118E97" w:rsidR="004111DC" w:rsidRDefault="004111DC" w:rsidP="00C23CC8">
      <w:pPr>
        <w:tabs>
          <w:tab w:val="left" w:pos="8640"/>
          <w:tab w:val="right" w:pos="9540"/>
        </w:tabs>
        <w:spacing w:line="280" w:lineRule="exact"/>
        <w:ind w:right="-879"/>
        <w:rPr>
          <w:rFonts w:ascii="Franklin Gothic Book" w:hAnsi="Franklin Gothic Book"/>
        </w:rPr>
      </w:pPr>
    </w:p>
    <w:p w14:paraId="5B1E73AB" w14:textId="1BF7E4E7" w:rsidR="000A73CB" w:rsidRDefault="000A73CB" w:rsidP="00C23CC8">
      <w:pPr>
        <w:tabs>
          <w:tab w:val="left" w:pos="8640"/>
          <w:tab w:val="right" w:pos="9540"/>
        </w:tabs>
        <w:spacing w:line="280" w:lineRule="exact"/>
        <w:ind w:right="-879"/>
        <w:rPr>
          <w:rFonts w:ascii="Franklin Gothic Book" w:hAnsi="Franklin Gothic Book"/>
        </w:rPr>
      </w:pPr>
    </w:p>
    <w:p w14:paraId="5B1E73AC" w14:textId="41022D08" w:rsidR="000A73CB" w:rsidRDefault="000A73CB" w:rsidP="00C23CC8">
      <w:pPr>
        <w:tabs>
          <w:tab w:val="left" w:pos="8640"/>
          <w:tab w:val="right" w:pos="9540"/>
        </w:tabs>
        <w:spacing w:line="280" w:lineRule="exact"/>
        <w:ind w:right="-879"/>
        <w:rPr>
          <w:rFonts w:ascii="Franklin Gothic Book" w:hAnsi="Franklin Gothic Book"/>
        </w:rPr>
      </w:pPr>
    </w:p>
    <w:p w14:paraId="0AD17859" w14:textId="22C65285" w:rsidR="00430B90" w:rsidRDefault="00430B90" w:rsidP="00C23CC8">
      <w:pPr>
        <w:tabs>
          <w:tab w:val="left" w:pos="8640"/>
          <w:tab w:val="right" w:pos="9540"/>
        </w:tabs>
        <w:spacing w:line="280" w:lineRule="exact"/>
        <w:ind w:right="-879"/>
        <w:rPr>
          <w:rFonts w:ascii="Franklin Gothic Book" w:hAnsi="Franklin Gothic Book"/>
        </w:rPr>
      </w:pPr>
    </w:p>
    <w:p w14:paraId="7E930205" w14:textId="237F83C6" w:rsidR="00430B90" w:rsidRDefault="00430B90" w:rsidP="00C23CC8">
      <w:pPr>
        <w:tabs>
          <w:tab w:val="left" w:pos="8640"/>
          <w:tab w:val="right" w:pos="9540"/>
        </w:tabs>
        <w:spacing w:line="280" w:lineRule="exact"/>
        <w:ind w:right="-879"/>
        <w:rPr>
          <w:rFonts w:ascii="Franklin Gothic Book" w:hAnsi="Franklin Gothic Book"/>
        </w:rPr>
      </w:pPr>
    </w:p>
    <w:p w14:paraId="626458B3" w14:textId="4AD9F430" w:rsidR="00430B90" w:rsidRDefault="00430B90" w:rsidP="00C23CC8">
      <w:pPr>
        <w:tabs>
          <w:tab w:val="left" w:pos="8640"/>
          <w:tab w:val="right" w:pos="9540"/>
        </w:tabs>
        <w:spacing w:line="280" w:lineRule="exact"/>
        <w:ind w:right="-879"/>
        <w:rPr>
          <w:rFonts w:ascii="Franklin Gothic Book" w:hAnsi="Franklin Gothic Book"/>
        </w:rPr>
      </w:pPr>
    </w:p>
    <w:p w14:paraId="5AB8409F" w14:textId="7012BA70" w:rsidR="00430B90" w:rsidRDefault="00430B90" w:rsidP="00C23CC8">
      <w:pPr>
        <w:tabs>
          <w:tab w:val="left" w:pos="8640"/>
          <w:tab w:val="right" w:pos="9540"/>
        </w:tabs>
        <w:spacing w:line="280" w:lineRule="exact"/>
        <w:ind w:right="-879"/>
        <w:rPr>
          <w:rFonts w:ascii="Franklin Gothic Book" w:hAnsi="Franklin Gothic Book"/>
        </w:rPr>
      </w:pPr>
    </w:p>
    <w:p w14:paraId="6AAA6324" w14:textId="4624DE29" w:rsidR="00430B90" w:rsidRDefault="00430B90" w:rsidP="00C23CC8">
      <w:pPr>
        <w:tabs>
          <w:tab w:val="left" w:pos="8640"/>
          <w:tab w:val="right" w:pos="9540"/>
        </w:tabs>
        <w:spacing w:line="280" w:lineRule="exact"/>
        <w:ind w:right="-879"/>
        <w:rPr>
          <w:rFonts w:ascii="Franklin Gothic Book" w:hAnsi="Franklin Gothic Book"/>
        </w:rPr>
      </w:pPr>
    </w:p>
    <w:p w14:paraId="12303884" w14:textId="2B725D09" w:rsidR="00430B90" w:rsidRDefault="00430B90" w:rsidP="00C23CC8">
      <w:pPr>
        <w:tabs>
          <w:tab w:val="left" w:pos="8640"/>
          <w:tab w:val="right" w:pos="9540"/>
        </w:tabs>
        <w:spacing w:line="280" w:lineRule="exact"/>
        <w:ind w:right="-879"/>
        <w:rPr>
          <w:rFonts w:ascii="Franklin Gothic Book" w:hAnsi="Franklin Gothic Book"/>
        </w:rPr>
      </w:pPr>
    </w:p>
    <w:p w14:paraId="5B1E73AD" w14:textId="08684E53" w:rsidR="000A73CB" w:rsidRDefault="000A73CB" w:rsidP="00C23CC8">
      <w:pPr>
        <w:tabs>
          <w:tab w:val="left" w:pos="8640"/>
          <w:tab w:val="right" w:pos="9540"/>
        </w:tabs>
        <w:spacing w:line="280" w:lineRule="exact"/>
        <w:ind w:right="-879"/>
        <w:rPr>
          <w:rFonts w:ascii="Franklin Gothic Book" w:hAnsi="Franklin Gothic Book"/>
        </w:rPr>
      </w:pPr>
    </w:p>
    <w:p w14:paraId="5B1E73BB" w14:textId="58442335" w:rsidR="00B9074B" w:rsidRDefault="00B9074B" w:rsidP="00C23CC8">
      <w:pPr>
        <w:tabs>
          <w:tab w:val="left" w:pos="8640"/>
          <w:tab w:val="right" w:pos="9540"/>
        </w:tabs>
        <w:spacing w:line="280" w:lineRule="exact"/>
        <w:ind w:right="-879"/>
        <w:rPr>
          <w:rFonts w:ascii="Franklin Gothic Book" w:hAnsi="Franklin Gothic Book"/>
        </w:rPr>
      </w:pPr>
    </w:p>
    <w:p w14:paraId="5B1E73BC" w14:textId="655E6148" w:rsidR="00B9074B" w:rsidRDefault="00B9074B" w:rsidP="00C23CC8">
      <w:pPr>
        <w:tabs>
          <w:tab w:val="left" w:pos="8640"/>
          <w:tab w:val="right" w:pos="9540"/>
        </w:tabs>
        <w:spacing w:line="280" w:lineRule="exact"/>
        <w:ind w:right="-879"/>
        <w:rPr>
          <w:rFonts w:ascii="Franklin Gothic Book" w:hAnsi="Franklin Gothic Book"/>
        </w:rPr>
      </w:pPr>
    </w:p>
    <w:p w14:paraId="5B1E73BD" w14:textId="52537C54" w:rsidR="00B9074B" w:rsidRDefault="00B9074B" w:rsidP="00C23CC8">
      <w:pPr>
        <w:tabs>
          <w:tab w:val="left" w:pos="8640"/>
          <w:tab w:val="right" w:pos="9540"/>
        </w:tabs>
        <w:spacing w:line="280" w:lineRule="exact"/>
        <w:ind w:right="-879"/>
        <w:rPr>
          <w:rFonts w:ascii="Franklin Gothic Book" w:hAnsi="Franklin Gothic Book"/>
        </w:rPr>
      </w:pPr>
    </w:p>
    <w:p w14:paraId="5B1E73BE" w14:textId="4BB3EEB7" w:rsidR="00FA2350" w:rsidRDefault="00FA2350" w:rsidP="00C23CC8">
      <w:pPr>
        <w:tabs>
          <w:tab w:val="left" w:pos="8640"/>
          <w:tab w:val="right" w:pos="9540"/>
        </w:tabs>
        <w:spacing w:line="280" w:lineRule="exact"/>
        <w:ind w:right="-879"/>
        <w:rPr>
          <w:rFonts w:ascii="Franklin Gothic Book" w:hAnsi="Franklin Gothic Book"/>
        </w:rPr>
      </w:pPr>
    </w:p>
    <w:p w14:paraId="5B1E73BF" w14:textId="570AEE04" w:rsidR="00FA2350" w:rsidRDefault="00FA2350" w:rsidP="00C23CC8">
      <w:pPr>
        <w:tabs>
          <w:tab w:val="left" w:pos="8640"/>
          <w:tab w:val="right" w:pos="9540"/>
        </w:tabs>
        <w:spacing w:line="280" w:lineRule="exact"/>
        <w:ind w:right="-879"/>
        <w:rPr>
          <w:rFonts w:ascii="Franklin Gothic Book" w:hAnsi="Franklin Gothic Book"/>
        </w:rPr>
      </w:pPr>
    </w:p>
    <w:p w14:paraId="11822B38" w14:textId="34CFAEFD" w:rsidR="00430B90" w:rsidRDefault="00430B90" w:rsidP="00C23CC8">
      <w:pPr>
        <w:tabs>
          <w:tab w:val="left" w:pos="8640"/>
          <w:tab w:val="right" w:pos="9540"/>
        </w:tabs>
        <w:spacing w:line="280" w:lineRule="exact"/>
        <w:ind w:right="-879"/>
        <w:rPr>
          <w:rFonts w:ascii="Franklin Gothic Book" w:hAnsi="Franklin Gothic Book"/>
        </w:rPr>
      </w:pPr>
    </w:p>
    <w:p w14:paraId="0434C54E" w14:textId="314080C0" w:rsidR="00430B90" w:rsidRDefault="00430B90" w:rsidP="00C23CC8">
      <w:pPr>
        <w:tabs>
          <w:tab w:val="left" w:pos="8640"/>
          <w:tab w:val="right" w:pos="9540"/>
        </w:tabs>
        <w:spacing w:line="280" w:lineRule="exact"/>
        <w:ind w:right="-879"/>
        <w:rPr>
          <w:rFonts w:ascii="Franklin Gothic Book" w:hAnsi="Franklin Gothic Book"/>
        </w:rPr>
      </w:pPr>
    </w:p>
    <w:p w14:paraId="50BED40B" w14:textId="10152ACB" w:rsidR="00430B90" w:rsidRDefault="008C17F4" w:rsidP="00C23CC8">
      <w:pPr>
        <w:tabs>
          <w:tab w:val="left" w:pos="8640"/>
          <w:tab w:val="right" w:pos="9540"/>
        </w:tabs>
        <w:spacing w:line="280" w:lineRule="exact"/>
        <w:ind w:right="-879"/>
        <w:rPr>
          <w:rFonts w:ascii="Franklin Gothic Book" w:hAnsi="Franklin Gothic Book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6AA06A49" wp14:editId="37B1E553">
            <wp:simplePos x="0" y="0"/>
            <wp:positionH relativeFrom="page">
              <wp:align>center</wp:align>
            </wp:positionH>
            <wp:positionV relativeFrom="paragraph">
              <wp:posOffset>10160</wp:posOffset>
            </wp:positionV>
            <wp:extent cx="4309110" cy="4133626"/>
            <wp:effectExtent l="0" t="0" r="0" b="635"/>
            <wp:wrapNone/>
            <wp:docPr id="422920376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110" cy="4133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1E73C0" w14:textId="71CC48F7" w:rsidR="00E56802" w:rsidRDefault="00E56802" w:rsidP="00C23CC8">
      <w:pPr>
        <w:tabs>
          <w:tab w:val="left" w:pos="8640"/>
          <w:tab w:val="right" w:pos="9540"/>
        </w:tabs>
        <w:spacing w:line="280" w:lineRule="exact"/>
        <w:ind w:right="-879"/>
        <w:rPr>
          <w:rFonts w:ascii="Franklin Gothic Book" w:hAnsi="Franklin Gothic Book"/>
        </w:rPr>
      </w:pPr>
    </w:p>
    <w:p w14:paraId="5B1E73C1" w14:textId="04D41AE8" w:rsidR="004111DC" w:rsidRDefault="004111DC" w:rsidP="00C23CC8">
      <w:pPr>
        <w:tabs>
          <w:tab w:val="left" w:pos="8640"/>
          <w:tab w:val="right" w:pos="9540"/>
        </w:tabs>
        <w:spacing w:line="280" w:lineRule="exact"/>
        <w:ind w:right="-879"/>
        <w:rPr>
          <w:rFonts w:ascii="Franklin Gothic Book" w:hAnsi="Franklin Gothic Book"/>
        </w:rPr>
      </w:pPr>
    </w:p>
    <w:p w14:paraId="5B1E73C2" w14:textId="6E4AD696" w:rsidR="004111DC" w:rsidRDefault="004111DC" w:rsidP="00C23CC8">
      <w:pPr>
        <w:tabs>
          <w:tab w:val="left" w:pos="8640"/>
          <w:tab w:val="right" w:pos="9540"/>
        </w:tabs>
        <w:spacing w:line="280" w:lineRule="exact"/>
        <w:ind w:right="-879"/>
        <w:rPr>
          <w:rFonts w:ascii="Franklin Gothic Book" w:hAnsi="Franklin Gothic Book"/>
        </w:rPr>
      </w:pPr>
    </w:p>
    <w:p w14:paraId="5B1E73C3" w14:textId="16789EDB" w:rsidR="004111DC" w:rsidRDefault="004111DC" w:rsidP="00C23CC8">
      <w:pPr>
        <w:tabs>
          <w:tab w:val="left" w:pos="8640"/>
          <w:tab w:val="right" w:pos="9540"/>
        </w:tabs>
        <w:spacing w:line="280" w:lineRule="exact"/>
        <w:ind w:right="-879"/>
        <w:rPr>
          <w:rFonts w:ascii="Franklin Gothic Book" w:hAnsi="Franklin Gothic Book"/>
        </w:rPr>
      </w:pPr>
    </w:p>
    <w:p w14:paraId="5B1E73C4" w14:textId="72C69AC0" w:rsidR="004111DC" w:rsidRDefault="004111DC" w:rsidP="00C23CC8">
      <w:pPr>
        <w:tabs>
          <w:tab w:val="left" w:pos="8640"/>
          <w:tab w:val="right" w:pos="9540"/>
        </w:tabs>
        <w:spacing w:line="280" w:lineRule="exact"/>
        <w:ind w:right="-879"/>
        <w:rPr>
          <w:rFonts w:ascii="Franklin Gothic Book" w:hAnsi="Franklin Gothic Book"/>
        </w:rPr>
      </w:pPr>
    </w:p>
    <w:p w14:paraId="5B1E73C5" w14:textId="06C25029" w:rsidR="004111DC" w:rsidRDefault="004111DC" w:rsidP="00C23CC8">
      <w:pPr>
        <w:tabs>
          <w:tab w:val="left" w:pos="8640"/>
          <w:tab w:val="right" w:pos="9540"/>
        </w:tabs>
        <w:spacing w:line="280" w:lineRule="exact"/>
        <w:ind w:right="-879"/>
        <w:rPr>
          <w:rFonts w:ascii="Franklin Gothic Book" w:hAnsi="Franklin Gothic Book"/>
        </w:rPr>
      </w:pPr>
    </w:p>
    <w:p w14:paraId="5B1E73C6" w14:textId="0CA3B66B" w:rsidR="00C23CC8" w:rsidRPr="00A15C92" w:rsidRDefault="00C23CC8" w:rsidP="00C23CC8">
      <w:pPr>
        <w:tabs>
          <w:tab w:val="left" w:pos="8640"/>
          <w:tab w:val="right" w:pos="9540"/>
        </w:tabs>
        <w:spacing w:line="280" w:lineRule="exact"/>
        <w:ind w:right="-879"/>
        <w:rPr>
          <w:rFonts w:ascii="Arial Black" w:hAnsi="Arial Black"/>
          <w:sz w:val="18"/>
        </w:rPr>
      </w:pPr>
    </w:p>
    <w:p w14:paraId="5B1E73C7" w14:textId="71DFCCE5" w:rsidR="00C23CC8" w:rsidRPr="00A15C92" w:rsidRDefault="00C23CC8" w:rsidP="00266646">
      <w:pPr>
        <w:tabs>
          <w:tab w:val="left" w:pos="8640"/>
          <w:tab w:val="right" w:pos="9540"/>
        </w:tabs>
        <w:spacing w:line="280" w:lineRule="exact"/>
        <w:ind w:left="2881" w:right="-879" w:hanging="1979"/>
        <w:rPr>
          <w:rFonts w:ascii="Arial Black" w:hAnsi="Arial Black"/>
          <w:sz w:val="18"/>
        </w:rPr>
      </w:pPr>
    </w:p>
    <w:p w14:paraId="5B1E73C8" w14:textId="4658F018" w:rsidR="00C23CC8" w:rsidRPr="00A15C92" w:rsidRDefault="00C23CC8" w:rsidP="00266646">
      <w:pPr>
        <w:tabs>
          <w:tab w:val="left" w:pos="8640"/>
          <w:tab w:val="right" w:pos="9540"/>
        </w:tabs>
        <w:spacing w:line="280" w:lineRule="exact"/>
        <w:ind w:left="2881" w:right="-879" w:hanging="1979"/>
        <w:rPr>
          <w:rFonts w:ascii="Arial Black" w:hAnsi="Arial Black"/>
          <w:sz w:val="18"/>
        </w:rPr>
      </w:pPr>
    </w:p>
    <w:p w14:paraId="5B1E73C9" w14:textId="11AFAED1" w:rsidR="00C23CC8" w:rsidRPr="00A15C92" w:rsidRDefault="00C23CC8" w:rsidP="00266646">
      <w:pPr>
        <w:tabs>
          <w:tab w:val="left" w:pos="8640"/>
          <w:tab w:val="right" w:pos="9540"/>
        </w:tabs>
        <w:spacing w:line="280" w:lineRule="exact"/>
        <w:ind w:left="2881" w:right="-879" w:hanging="1979"/>
        <w:rPr>
          <w:rFonts w:ascii="Arial Black" w:hAnsi="Arial Black"/>
          <w:sz w:val="18"/>
        </w:rPr>
      </w:pPr>
    </w:p>
    <w:p w14:paraId="5B1E73CA" w14:textId="230B50E2" w:rsidR="000F2BFD" w:rsidRPr="00A15C92" w:rsidRDefault="000F2BFD" w:rsidP="00CE327D">
      <w:pPr>
        <w:tabs>
          <w:tab w:val="left" w:pos="8640"/>
          <w:tab w:val="right" w:pos="9540"/>
        </w:tabs>
        <w:spacing w:line="280" w:lineRule="exact"/>
        <w:ind w:left="1080" w:right="-879"/>
        <w:rPr>
          <w:rFonts w:ascii="Franklin Gothic Book" w:hAnsi="Franklin Gothic Book"/>
        </w:rPr>
      </w:pPr>
    </w:p>
    <w:p w14:paraId="5B1E73CB" w14:textId="07734ED7" w:rsidR="001B56BA" w:rsidRDefault="001B56BA" w:rsidP="00CE327D">
      <w:pPr>
        <w:tabs>
          <w:tab w:val="left" w:pos="8640"/>
          <w:tab w:val="right" w:pos="9540"/>
        </w:tabs>
        <w:spacing w:line="280" w:lineRule="exact"/>
        <w:ind w:left="1080" w:right="-879"/>
        <w:rPr>
          <w:rFonts w:ascii="Franklin Gothic Book" w:hAnsi="Franklin Gothic Book"/>
        </w:rPr>
      </w:pPr>
    </w:p>
    <w:p w14:paraId="1D6C0A14" w14:textId="06F6BBEC" w:rsidR="00C00FC9" w:rsidRDefault="00C00FC9" w:rsidP="00CE327D">
      <w:pPr>
        <w:tabs>
          <w:tab w:val="left" w:pos="8640"/>
          <w:tab w:val="right" w:pos="9540"/>
        </w:tabs>
        <w:spacing w:line="280" w:lineRule="exact"/>
        <w:ind w:left="1080" w:right="-879"/>
        <w:rPr>
          <w:rFonts w:ascii="Franklin Gothic Book" w:hAnsi="Franklin Gothic Book"/>
        </w:rPr>
      </w:pPr>
    </w:p>
    <w:p w14:paraId="18E05ECA" w14:textId="615FA5B2" w:rsidR="00C00FC9" w:rsidRDefault="00C00FC9" w:rsidP="00CE327D">
      <w:pPr>
        <w:tabs>
          <w:tab w:val="left" w:pos="8640"/>
          <w:tab w:val="right" w:pos="9540"/>
        </w:tabs>
        <w:spacing w:line="280" w:lineRule="exact"/>
        <w:ind w:left="1080" w:right="-879"/>
        <w:rPr>
          <w:rFonts w:ascii="Franklin Gothic Book" w:hAnsi="Franklin Gothic Book"/>
        </w:rPr>
      </w:pPr>
    </w:p>
    <w:p w14:paraId="2E9EDC41" w14:textId="1F746A47" w:rsidR="00C00FC9" w:rsidRDefault="00C00FC9" w:rsidP="00CE327D">
      <w:pPr>
        <w:tabs>
          <w:tab w:val="left" w:pos="8640"/>
          <w:tab w:val="right" w:pos="9540"/>
        </w:tabs>
        <w:spacing w:line="280" w:lineRule="exact"/>
        <w:ind w:left="1080" w:right="-879"/>
        <w:rPr>
          <w:rFonts w:ascii="Franklin Gothic Book" w:hAnsi="Franklin Gothic Book"/>
        </w:rPr>
      </w:pPr>
    </w:p>
    <w:p w14:paraId="501DF644" w14:textId="287D6BB1" w:rsidR="00C00FC9" w:rsidRDefault="00C00FC9" w:rsidP="00CE327D">
      <w:pPr>
        <w:tabs>
          <w:tab w:val="left" w:pos="8640"/>
          <w:tab w:val="right" w:pos="9540"/>
        </w:tabs>
        <w:spacing w:line="280" w:lineRule="exact"/>
        <w:ind w:left="1080" w:right="-879"/>
        <w:rPr>
          <w:rFonts w:ascii="Franklin Gothic Book" w:hAnsi="Franklin Gothic Book"/>
        </w:rPr>
      </w:pPr>
    </w:p>
    <w:p w14:paraId="6E9928BC" w14:textId="04BCA06C" w:rsidR="00C00FC9" w:rsidRDefault="00C00FC9" w:rsidP="00CE327D">
      <w:pPr>
        <w:tabs>
          <w:tab w:val="left" w:pos="8640"/>
          <w:tab w:val="right" w:pos="9540"/>
        </w:tabs>
        <w:spacing w:line="280" w:lineRule="exact"/>
        <w:ind w:left="1080" w:right="-879"/>
        <w:rPr>
          <w:rFonts w:ascii="Franklin Gothic Book" w:hAnsi="Franklin Gothic Book"/>
        </w:rPr>
      </w:pPr>
    </w:p>
    <w:p w14:paraId="536306E8" w14:textId="53022269" w:rsidR="00C00FC9" w:rsidRDefault="00C00FC9" w:rsidP="00CE327D">
      <w:pPr>
        <w:tabs>
          <w:tab w:val="left" w:pos="8640"/>
          <w:tab w:val="right" w:pos="9540"/>
        </w:tabs>
        <w:spacing w:line="280" w:lineRule="exact"/>
        <w:ind w:left="1080" w:right="-879"/>
        <w:rPr>
          <w:rFonts w:ascii="Franklin Gothic Book" w:hAnsi="Franklin Gothic Book"/>
        </w:rPr>
      </w:pPr>
    </w:p>
    <w:p w14:paraId="5B1E73CE" w14:textId="77777777" w:rsidR="00C23CC8" w:rsidRPr="00A15C92" w:rsidRDefault="00C23CC8" w:rsidP="00430B90">
      <w:pPr>
        <w:tabs>
          <w:tab w:val="left" w:pos="8640"/>
          <w:tab w:val="right" w:pos="9540"/>
        </w:tabs>
        <w:spacing w:line="280" w:lineRule="exact"/>
        <w:ind w:right="-879"/>
        <w:rPr>
          <w:rFonts w:ascii="Franklin Gothic Book" w:hAnsi="Franklin Gothic Book"/>
        </w:rPr>
      </w:pPr>
    </w:p>
    <w:p w14:paraId="5B1E73CF" w14:textId="5244AD7F" w:rsidR="00C23CC8" w:rsidRPr="00A15C92" w:rsidRDefault="00C23CC8" w:rsidP="00CE327D">
      <w:pPr>
        <w:tabs>
          <w:tab w:val="left" w:pos="8640"/>
          <w:tab w:val="right" w:pos="9540"/>
        </w:tabs>
        <w:spacing w:line="280" w:lineRule="exact"/>
        <w:ind w:left="1080" w:right="-879"/>
        <w:rPr>
          <w:rFonts w:ascii="Franklin Gothic Book" w:hAnsi="Franklin Gothic Book"/>
        </w:rPr>
      </w:pPr>
    </w:p>
    <w:p w14:paraId="5B1E73D0" w14:textId="77777777" w:rsidR="00C23CC8" w:rsidRPr="00A15C92" w:rsidRDefault="00C23CC8" w:rsidP="00CE327D">
      <w:pPr>
        <w:tabs>
          <w:tab w:val="left" w:pos="8640"/>
          <w:tab w:val="right" w:pos="9540"/>
        </w:tabs>
        <w:spacing w:line="280" w:lineRule="exact"/>
        <w:ind w:left="1080" w:right="-879"/>
        <w:rPr>
          <w:rFonts w:ascii="Franklin Gothic Book" w:hAnsi="Franklin Gothic Book"/>
        </w:rPr>
      </w:pPr>
    </w:p>
    <w:p w14:paraId="5B1E73D1" w14:textId="77777777" w:rsidR="001B56BA" w:rsidRPr="00A15C92" w:rsidRDefault="001B56BA" w:rsidP="00CE327D">
      <w:pPr>
        <w:tabs>
          <w:tab w:val="left" w:pos="8640"/>
          <w:tab w:val="right" w:pos="9540"/>
        </w:tabs>
        <w:spacing w:line="280" w:lineRule="exact"/>
        <w:ind w:left="1080" w:right="-879"/>
        <w:rPr>
          <w:rFonts w:ascii="Franklin Gothic Book" w:hAnsi="Franklin Gothic Book"/>
        </w:rPr>
      </w:pPr>
    </w:p>
    <w:p w14:paraId="5B1E73D2" w14:textId="77777777" w:rsidR="00BD33B2" w:rsidRPr="00BD33B2" w:rsidRDefault="00BD33B2" w:rsidP="000B2D6B">
      <w:pPr>
        <w:tabs>
          <w:tab w:val="left" w:pos="8640"/>
        </w:tabs>
        <w:spacing w:line="280" w:lineRule="exact"/>
        <w:ind w:right="-879"/>
        <w:rPr>
          <w:rFonts w:ascii="Franklin Gothic Book" w:hAnsi="Franklin Gothic Book"/>
          <w:sz w:val="16"/>
          <w:szCs w:val="16"/>
        </w:rPr>
      </w:pPr>
    </w:p>
    <w:p w14:paraId="5B1E73D3" w14:textId="77777777" w:rsidR="00F13A27" w:rsidRPr="00F13A27" w:rsidRDefault="00F13A27" w:rsidP="000B2D6B">
      <w:pPr>
        <w:tabs>
          <w:tab w:val="left" w:pos="8640"/>
        </w:tabs>
        <w:spacing w:line="280" w:lineRule="exact"/>
        <w:rPr>
          <w:rFonts w:ascii="Franklin Gothic Book" w:hAnsi="Franklin Gothic Book"/>
          <w:sz w:val="16"/>
          <w:szCs w:val="16"/>
        </w:rPr>
      </w:pPr>
    </w:p>
    <w:p w14:paraId="5B1E73D4" w14:textId="77777777" w:rsidR="00F13A27" w:rsidRDefault="00CE327D" w:rsidP="000B2D6B">
      <w:pPr>
        <w:tabs>
          <w:tab w:val="left" w:pos="8640"/>
        </w:tabs>
        <w:jc w:val="center"/>
        <w:rPr>
          <w:rFonts w:ascii="Franklin Gothic Book" w:hAnsi="Franklin Gothic Book"/>
          <w:sz w:val="8"/>
          <w:szCs w:val="8"/>
        </w:rPr>
      </w:pPr>
      <w:r w:rsidRPr="00612651">
        <w:rPr>
          <w:rFonts w:ascii="Franklin Gothic Book" w:hAnsi="Franklin Gothic Book"/>
          <w:sz w:val="28"/>
          <w:szCs w:val="28"/>
        </w:rPr>
        <w:t>För ytte</w:t>
      </w:r>
      <w:r w:rsidR="000F2BFD" w:rsidRPr="00612651">
        <w:rPr>
          <w:rFonts w:ascii="Franklin Gothic Book" w:hAnsi="Franklin Gothic Book"/>
          <w:sz w:val="28"/>
          <w:szCs w:val="28"/>
        </w:rPr>
        <w:t>rligare information och visning:</w:t>
      </w:r>
    </w:p>
    <w:p w14:paraId="5B1E73D5" w14:textId="77777777" w:rsidR="00F13A27" w:rsidRPr="00F13A27" w:rsidRDefault="00F13A27" w:rsidP="000B2D6B">
      <w:pPr>
        <w:tabs>
          <w:tab w:val="left" w:pos="8640"/>
        </w:tabs>
        <w:jc w:val="center"/>
        <w:rPr>
          <w:rFonts w:ascii="Franklin Gothic Book" w:hAnsi="Franklin Gothic Book"/>
          <w:sz w:val="8"/>
          <w:szCs w:val="8"/>
        </w:rPr>
      </w:pPr>
    </w:p>
    <w:p w14:paraId="5B1E73D6" w14:textId="497150EF" w:rsidR="000F2BFD" w:rsidRDefault="000F2BFD" w:rsidP="000B2D6B">
      <w:pPr>
        <w:tabs>
          <w:tab w:val="left" w:pos="8640"/>
        </w:tabs>
        <w:jc w:val="center"/>
        <w:rPr>
          <w:rFonts w:ascii="Franklin Gothic Book" w:hAnsi="Franklin Gothic Book"/>
          <w:sz w:val="12"/>
          <w:szCs w:val="12"/>
        </w:rPr>
      </w:pPr>
      <w:r w:rsidRPr="00612651">
        <w:rPr>
          <w:rFonts w:ascii="Franklin Gothic Book" w:hAnsi="Franklin Gothic Book"/>
          <w:sz w:val="28"/>
          <w:szCs w:val="28"/>
        </w:rPr>
        <w:t>K</w:t>
      </w:r>
      <w:r w:rsidR="00CE327D" w:rsidRPr="00612651">
        <w:rPr>
          <w:rFonts w:ascii="Franklin Gothic Book" w:hAnsi="Franklin Gothic Book"/>
          <w:sz w:val="28"/>
          <w:szCs w:val="28"/>
        </w:rPr>
        <w:t>ontakta William Ask på NY VISION</w:t>
      </w:r>
      <w:r w:rsidR="00EB131A">
        <w:rPr>
          <w:rFonts w:ascii="Franklin Gothic Book" w:hAnsi="Franklin Gothic Book"/>
          <w:sz w:val="28"/>
          <w:szCs w:val="28"/>
        </w:rPr>
        <w:t>:</w:t>
      </w:r>
      <w:r w:rsidR="00EB131A" w:rsidRPr="00EB131A">
        <w:rPr>
          <w:rFonts w:ascii="Franklin Gothic Book" w:hAnsi="Franklin Gothic Book"/>
          <w:i/>
          <w:sz w:val="28"/>
          <w:szCs w:val="28"/>
        </w:rPr>
        <w:t xml:space="preserve"> </w:t>
      </w:r>
      <w:r w:rsidR="00E57B27">
        <w:rPr>
          <w:rFonts w:ascii="Franklin Gothic Book" w:hAnsi="Franklin Gothic Book"/>
          <w:i/>
          <w:sz w:val="28"/>
          <w:szCs w:val="28"/>
        </w:rPr>
        <w:t>info</w:t>
      </w:r>
      <w:r w:rsidR="00EB131A" w:rsidRPr="00EB131A">
        <w:rPr>
          <w:rFonts w:ascii="Franklin Gothic Book" w:hAnsi="Franklin Gothic Book"/>
          <w:i/>
          <w:sz w:val="28"/>
          <w:szCs w:val="28"/>
        </w:rPr>
        <w:t>@nyvision.se</w:t>
      </w:r>
    </w:p>
    <w:p w14:paraId="5B1E73D7" w14:textId="77777777" w:rsidR="008D7FCD" w:rsidRPr="008D7FCD" w:rsidRDefault="008D7FCD" w:rsidP="000B2D6B">
      <w:pPr>
        <w:tabs>
          <w:tab w:val="left" w:pos="8640"/>
        </w:tabs>
        <w:jc w:val="center"/>
        <w:rPr>
          <w:rFonts w:ascii="Franklin Gothic Book" w:hAnsi="Franklin Gothic Book"/>
          <w:sz w:val="12"/>
          <w:szCs w:val="12"/>
        </w:rPr>
      </w:pPr>
    </w:p>
    <w:p w14:paraId="5B1E73D8" w14:textId="41E4AF38" w:rsidR="00026621" w:rsidRDefault="00DE5261" w:rsidP="000B2D6B">
      <w:pPr>
        <w:jc w:val="center"/>
      </w:pPr>
      <w:r>
        <w:rPr>
          <w:noProof/>
        </w:rPr>
        <w:drawing>
          <wp:inline distT="0" distB="0" distL="0" distR="0" wp14:anchorId="5B1E73E9" wp14:editId="5B1E73EA">
            <wp:extent cx="2686050" cy="504825"/>
            <wp:effectExtent l="0" t="0" r="0" b="9525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2D3BA" w14:textId="3C218559" w:rsidR="00C00FC9" w:rsidRDefault="00C00FC9" w:rsidP="000B2D6B">
      <w:pPr>
        <w:jc w:val="center"/>
      </w:pPr>
    </w:p>
    <w:p w14:paraId="02C2C415" w14:textId="77777777" w:rsidR="00C00FC9" w:rsidRPr="00B41CB5" w:rsidRDefault="00C00FC9" w:rsidP="00C00FC9">
      <w:pPr>
        <w:pStyle w:val="Sidfot"/>
        <w:jc w:val="center"/>
        <w:rPr>
          <w:rFonts w:ascii="Franklin Gothic Book" w:hAnsi="Franklin Gothic Book"/>
          <w:sz w:val="20"/>
          <w:szCs w:val="20"/>
          <w:lang w:val="de-DE"/>
        </w:rPr>
      </w:pPr>
      <w:r w:rsidRPr="00F03B96">
        <w:rPr>
          <w:rFonts w:ascii="Franklin Gothic Book" w:hAnsi="Franklin Gothic Book"/>
          <w:sz w:val="20"/>
          <w:szCs w:val="20"/>
        </w:rPr>
        <w:t xml:space="preserve">www.nyvision.se   NY VISION   Sätersgatan 10   151 44  SÖDERTÄLJE   070-243 77 52   </w:t>
      </w:r>
    </w:p>
    <w:sectPr w:rsidR="00C00FC9" w:rsidRPr="00B41CB5" w:rsidSect="00C00FC9">
      <w:footerReference w:type="default" r:id="rId20"/>
      <w:pgSz w:w="11906" w:h="16838"/>
      <w:pgMar w:top="540" w:right="566" w:bottom="142" w:left="720" w:header="1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0A9C0B" w14:textId="77777777" w:rsidR="002F431F" w:rsidRDefault="002F431F">
      <w:r>
        <w:separator/>
      </w:r>
    </w:p>
  </w:endnote>
  <w:endnote w:type="continuationSeparator" w:id="0">
    <w:p w14:paraId="612752C4" w14:textId="77777777" w:rsidR="002F431F" w:rsidRDefault="002F43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1E73EF" w14:textId="77777777" w:rsidR="00B41CB5" w:rsidRDefault="00B41CB5" w:rsidP="00A4488C">
    <w:pPr>
      <w:pStyle w:val="Sidfot"/>
      <w:rPr>
        <w:rFonts w:ascii="Franklin Gothic Book" w:hAnsi="Franklin Gothic Book"/>
        <w:sz w:val="20"/>
        <w:szCs w:val="20"/>
        <w:lang w:val="en-GB"/>
      </w:rPr>
    </w:pPr>
  </w:p>
  <w:p w14:paraId="5B1E73F0" w14:textId="371EB6FD" w:rsidR="00D37A07" w:rsidRPr="00B41CB5" w:rsidRDefault="00D37A07">
    <w:pPr>
      <w:pStyle w:val="Sidfot"/>
      <w:jc w:val="center"/>
      <w:rPr>
        <w:rFonts w:ascii="Franklin Gothic Book" w:hAnsi="Franklin Gothic Book"/>
        <w:sz w:val="20"/>
        <w:szCs w:val="20"/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00A15E" w14:textId="77777777" w:rsidR="002F431F" w:rsidRDefault="002F431F">
      <w:r>
        <w:separator/>
      </w:r>
    </w:p>
  </w:footnote>
  <w:footnote w:type="continuationSeparator" w:id="0">
    <w:p w14:paraId="143B52CD" w14:textId="77777777" w:rsidR="002F431F" w:rsidRDefault="002F43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B"/>
    <w:multiLevelType w:val="multilevel"/>
    <w:tmpl w:val="FFFFFFFF"/>
    <w:lvl w:ilvl="0">
      <w:start w:val="1"/>
      <w:numFmt w:val="decimal"/>
      <w:pStyle w:val="Rubrik1"/>
      <w:lvlText w:val="%1."/>
      <w:legacy w:legacy="1" w:legacySpace="0" w:legacyIndent="708"/>
      <w:lvlJc w:val="left"/>
      <w:pPr>
        <w:ind w:left="708" w:hanging="708"/>
      </w:pPr>
    </w:lvl>
    <w:lvl w:ilvl="1">
      <w:start w:val="1"/>
      <w:numFmt w:val="decimal"/>
      <w:pStyle w:val="Rubrik2"/>
      <w:lvlText w:val="%1.%2."/>
      <w:legacy w:legacy="1" w:legacySpace="0" w:legacyIndent="708"/>
      <w:lvlJc w:val="left"/>
      <w:pPr>
        <w:ind w:left="1416" w:hanging="708"/>
      </w:pPr>
    </w:lvl>
    <w:lvl w:ilvl="2">
      <w:start w:val="1"/>
      <w:numFmt w:val="decimal"/>
      <w:pStyle w:val="Rubrik3"/>
      <w:lvlText w:val="%1.%2.%3."/>
      <w:legacy w:legacy="1" w:legacySpace="0" w:legacyIndent="708"/>
      <w:lvlJc w:val="left"/>
      <w:pPr>
        <w:ind w:left="2124" w:hanging="708"/>
      </w:pPr>
    </w:lvl>
    <w:lvl w:ilvl="3">
      <w:start w:val="1"/>
      <w:numFmt w:val="decimal"/>
      <w:pStyle w:val="Rubrik4"/>
      <w:lvlText w:val="%1.%2.%3.%4."/>
      <w:legacy w:legacy="1" w:legacySpace="0" w:legacyIndent="708"/>
      <w:lvlJc w:val="left"/>
      <w:pPr>
        <w:ind w:left="2832" w:hanging="708"/>
      </w:pPr>
    </w:lvl>
    <w:lvl w:ilvl="4">
      <w:start w:val="1"/>
      <w:numFmt w:val="decimal"/>
      <w:pStyle w:val="Rubrik5"/>
      <w:lvlText w:val="%1.%2.%3.%4.%5."/>
      <w:legacy w:legacy="1" w:legacySpace="0" w:legacyIndent="708"/>
      <w:lvlJc w:val="left"/>
      <w:pPr>
        <w:ind w:left="3540" w:hanging="708"/>
      </w:pPr>
    </w:lvl>
    <w:lvl w:ilvl="5">
      <w:start w:val="1"/>
      <w:numFmt w:val="decimal"/>
      <w:pStyle w:val="Rubrik6"/>
      <w:lvlText w:val="%1.%2.%3.%4.%5.%6."/>
      <w:legacy w:legacy="1" w:legacySpace="0" w:legacyIndent="708"/>
      <w:lvlJc w:val="left"/>
      <w:pPr>
        <w:ind w:left="4248" w:hanging="708"/>
      </w:pPr>
    </w:lvl>
    <w:lvl w:ilvl="6">
      <w:start w:val="1"/>
      <w:numFmt w:val="decimal"/>
      <w:pStyle w:val="Rubrik7"/>
      <w:lvlText w:val="%1.%2.%3.%4.%5.%6.%7."/>
      <w:legacy w:legacy="1" w:legacySpace="0" w:legacyIndent="708"/>
      <w:lvlJc w:val="left"/>
      <w:pPr>
        <w:ind w:left="4956" w:hanging="708"/>
      </w:pPr>
    </w:lvl>
    <w:lvl w:ilvl="7">
      <w:start w:val="1"/>
      <w:numFmt w:val="decimal"/>
      <w:pStyle w:val="Rubrik8"/>
      <w:lvlText w:val="%1.%2.%3.%4.%5.%6.%7.%8."/>
      <w:legacy w:legacy="1" w:legacySpace="0" w:legacyIndent="708"/>
      <w:lvlJc w:val="left"/>
      <w:pPr>
        <w:ind w:left="5664" w:hanging="708"/>
      </w:pPr>
    </w:lvl>
    <w:lvl w:ilvl="8">
      <w:start w:val="1"/>
      <w:numFmt w:val="decimal"/>
      <w:pStyle w:val="Rubrik9"/>
      <w:lvlText w:val="%1.%2.%3.%4.%5.%6.%7.%8.%9."/>
      <w:legacy w:legacy="1" w:legacySpace="0" w:legacyIndent="708"/>
      <w:lvlJc w:val="left"/>
      <w:pPr>
        <w:ind w:left="6372" w:hanging="708"/>
      </w:pPr>
    </w:lvl>
  </w:abstractNum>
  <w:num w:numId="1" w16cid:durableId="2160185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775C"/>
    <w:rsid w:val="00026621"/>
    <w:rsid w:val="0003597D"/>
    <w:rsid w:val="0005743B"/>
    <w:rsid w:val="00062368"/>
    <w:rsid w:val="000A0460"/>
    <w:rsid w:val="000A73CB"/>
    <w:rsid w:val="000B28F3"/>
    <w:rsid w:val="000B2D6B"/>
    <w:rsid w:val="000E715F"/>
    <w:rsid w:val="000F2BFD"/>
    <w:rsid w:val="00104D9E"/>
    <w:rsid w:val="00140C6F"/>
    <w:rsid w:val="0015434A"/>
    <w:rsid w:val="00165930"/>
    <w:rsid w:val="001B56BA"/>
    <w:rsid w:val="001F12BD"/>
    <w:rsid w:val="001F440A"/>
    <w:rsid w:val="00202202"/>
    <w:rsid w:val="00205C54"/>
    <w:rsid w:val="0022666F"/>
    <w:rsid w:val="0023786C"/>
    <w:rsid w:val="00266646"/>
    <w:rsid w:val="0027611E"/>
    <w:rsid w:val="00293DEF"/>
    <w:rsid w:val="002F431F"/>
    <w:rsid w:val="003002F3"/>
    <w:rsid w:val="00321018"/>
    <w:rsid w:val="00331A96"/>
    <w:rsid w:val="003546A1"/>
    <w:rsid w:val="003900FB"/>
    <w:rsid w:val="00396C87"/>
    <w:rsid w:val="003D0DCC"/>
    <w:rsid w:val="003D3B48"/>
    <w:rsid w:val="004111DC"/>
    <w:rsid w:val="00430B90"/>
    <w:rsid w:val="004318E6"/>
    <w:rsid w:val="00440D01"/>
    <w:rsid w:val="0045775C"/>
    <w:rsid w:val="004740B1"/>
    <w:rsid w:val="004824D7"/>
    <w:rsid w:val="004B0397"/>
    <w:rsid w:val="004B2D2D"/>
    <w:rsid w:val="004C3264"/>
    <w:rsid w:val="004F2E5B"/>
    <w:rsid w:val="00507A94"/>
    <w:rsid w:val="005253CA"/>
    <w:rsid w:val="005256B3"/>
    <w:rsid w:val="00531841"/>
    <w:rsid w:val="0053711A"/>
    <w:rsid w:val="00537183"/>
    <w:rsid w:val="00553E33"/>
    <w:rsid w:val="005A445B"/>
    <w:rsid w:val="005F7084"/>
    <w:rsid w:val="005F70EC"/>
    <w:rsid w:val="005F76A8"/>
    <w:rsid w:val="00612651"/>
    <w:rsid w:val="00613338"/>
    <w:rsid w:val="00624F01"/>
    <w:rsid w:val="006B6DCF"/>
    <w:rsid w:val="006F306C"/>
    <w:rsid w:val="007219AB"/>
    <w:rsid w:val="00723999"/>
    <w:rsid w:val="00743DBA"/>
    <w:rsid w:val="007523D1"/>
    <w:rsid w:val="00752DD2"/>
    <w:rsid w:val="007634FF"/>
    <w:rsid w:val="007661E8"/>
    <w:rsid w:val="0078537F"/>
    <w:rsid w:val="00785D78"/>
    <w:rsid w:val="007B7699"/>
    <w:rsid w:val="007E033B"/>
    <w:rsid w:val="007E6959"/>
    <w:rsid w:val="008218FC"/>
    <w:rsid w:val="008460AA"/>
    <w:rsid w:val="0089663F"/>
    <w:rsid w:val="008C17F4"/>
    <w:rsid w:val="008D7FCD"/>
    <w:rsid w:val="008F353B"/>
    <w:rsid w:val="00901CED"/>
    <w:rsid w:val="00903FE5"/>
    <w:rsid w:val="00904D56"/>
    <w:rsid w:val="009212F7"/>
    <w:rsid w:val="00923AB0"/>
    <w:rsid w:val="00930B90"/>
    <w:rsid w:val="009919E2"/>
    <w:rsid w:val="009B0099"/>
    <w:rsid w:val="009B2D9C"/>
    <w:rsid w:val="00A12EDB"/>
    <w:rsid w:val="00A15C92"/>
    <w:rsid w:val="00A4488C"/>
    <w:rsid w:val="00A56797"/>
    <w:rsid w:val="00A761FE"/>
    <w:rsid w:val="00A86364"/>
    <w:rsid w:val="00A91CAB"/>
    <w:rsid w:val="00A92F2A"/>
    <w:rsid w:val="00AA2FE1"/>
    <w:rsid w:val="00AA41AF"/>
    <w:rsid w:val="00AB540F"/>
    <w:rsid w:val="00AC4B79"/>
    <w:rsid w:val="00AF5D19"/>
    <w:rsid w:val="00B02E3F"/>
    <w:rsid w:val="00B106E7"/>
    <w:rsid w:val="00B33526"/>
    <w:rsid w:val="00B40650"/>
    <w:rsid w:val="00B41CB5"/>
    <w:rsid w:val="00B44A31"/>
    <w:rsid w:val="00B507C1"/>
    <w:rsid w:val="00B56F32"/>
    <w:rsid w:val="00B742D4"/>
    <w:rsid w:val="00B9074B"/>
    <w:rsid w:val="00B977B9"/>
    <w:rsid w:val="00BA4556"/>
    <w:rsid w:val="00BC0E60"/>
    <w:rsid w:val="00BD33B2"/>
    <w:rsid w:val="00BE29A9"/>
    <w:rsid w:val="00BF4E60"/>
    <w:rsid w:val="00BF7020"/>
    <w:rsid w:val="00C00FC9"/>
    <w:rsid w:val="00C070ED"/>
    <w:rsid w:val="00C23CC8"/>
    <w:rsid w:val="00C31F44"/>
    <w:rsid w:val="00C6620E"/>
    <w:rsid w:val="00C82281"/>
    <w:rsid w:val="00C85F26"/>
    <w:rsid w:val="00C97B52"/>
    <w:rsid w:val="00CA35ED"/>
    <w:rsid w:val="00CB1A59"/>
    <w:rsid w:val="00CE327D"/>
    <w:rsid w:val="00D15897"/>
    <w:rsid w:val="00D37A07"/>
    <w:rsid w:val="00D53749"/>
    <w:rsid w:val="00D7514F"/>
    <w:rsid w:val="00DD7247"/>
    <w:rsid w:val="00DE5261"/>
    <w:rsid w:val="00E042AA"/>
    <w:rsid w:val="00E235A8"/>
    <w:rsid w:val="00E325D6"/>
    <w:rsid w:val="00E44248"/>
    <w:rsid w:val="00E444D6"/>
    <w:rsid w:val="00E56802"/>
    <w:rsid w:val="00E57B27"/>
    <w:rsid w:val="00E809EA"/>
    <w:rsid w:val="00EB131A"/>
    <w:rsid w:val="00EB21BF"/>
    <w:rsid w:val="00EB53E0"/>
    <w:rsid w:val="00EC48CC"/>
    <w:rsid w:val="00F03B96"/>
    <w:rsid w:val="00F04752"/>
    <w:rsid w:val="00F13A27"/>
    <w:rsid w:val="00F232E2"/>
    <w:rsid w:val="00F255C7"/>
    <w:rsid w:val="00F34444"/>
    <w:rsid w:val="00F853CB"/>
    <w:rsid w:val="00F95A04"/>
    <w:rsid w:val="00FA2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B1E7388"/>
  <w15:docId w15:val="{57BF0E9D-830A-4DF6-AEAE-1532C11DB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qFormat/>
    <w:pPr>
      <w:keepNext/>
      <w:numPr>
        <w:numId w:val="1"/>
      </w:numPr>
      <w:tabs>
        <w:tab w:val="right" w:pos="8505"/>
      </w:tabs>
      <w:spacing w:before="240" w:after="60"/>
      <w:outlineLvl w:val="0"/>
    </w:pPr>
    <w:rPr>
      <w:szCs w:val="20"/>
      <w:lang w:val="en-GB"/>
    </w:rPr>
  </w:style>
  <w:style w:type="paragraph" w:styleId="Rubrik2">
    <w:name w:val="heading 2"/>
    <w:basedOn w:val="Normal"/>
    <w:next w:val="Normal"/>
    <w:qFormat/>
    <w:pPr>
      <w:keepNext/>
      <w:numPr>
        <w:ilvl w:val="1"/>
        <w:numId w:val="1"/>
      </w:numPr>
      <w:tabs>
        <w:tab w:val="right" w:pos="8505"/>
      </w:tabs>
      <w:spacing w:before="240" w:after="60"/>
      <w:outlineLvl w:val="1"/>
    </w:pPr>
    <w:rPr>
      <w:szCs w:val="20"/>
      <w:lang w:val="en-GB"/>
    </w:rPr>
  </w:style>
  <w:style w:type="paragraph" w:styleId="Rubrik3">
    <w:name w:val="heading 3"/>
    <w:basedOn w:val="Normal"/>
    <w:next w:val="Normal"/>
    <w:qFormat/>
    <w:pPr>
      <w:keepNext/>
      <w:numPr>
        <w:ilvl w:val="2"/>
        <w:numId w:val="1"/>
      </w:numPr>
      <w:tabs>
        <w:tab w:val="right" w:pos="8505"/>
      </w:tabs>
      <w:spacing w:before="240" w:after="60"/>
      <w:outlineLvl w:val="2"/>
    </w:pPr>
    <w:rPr>
      <w:szCs w:val="20"/>
      <w:lang w:val="en-GB"/>
    </w:rPr>
  </w:style>
  <w:style w:type="paragraph" w:styleId="Rubrik4">
    <w:name w:val="heading 4"/>
    <w:basedOn w:val="Normal"/>
    <w:next w:val="Brdtext"/>
    <w:qFormat/>
    <w:pPr>
      <w:keepNext/>
      <w:numPr>
        <w:ilvl w:val="3"/>
        <w:numId w:val="1"/>
      </w:numPr>
      <w:spacing w:before="240" w:after="60"/>
      <w:outlineLvl w:val="3"/>
    </w:pPr>
    <w:rPr>
      <w:szCs w:val="20"/>
      <w:lang w:val="en-GB"/>
    </w:rPr>
  </w:style>
  <w:style w:type="paragraph" w:styleId="Rubrik5">
    <w:name w:val="heading 5"/>
    <w:basedOn w:val="Normal"/>
    <w:next w:val="Normal"/>
    <w:qFormat/>
    <w:pPr>
      <w:numPr>
        <w:ilvl w:val="4"/>
        <w:numId w:val="1"/>
      </w:numPr>
      <w:spacing w:before="240" w:after="60"/>
      <w:outlineLvl w:val="4"/>
    </w:pPr>
    <w:rPr>
      <w:rFonts w:ascii="Arial" w:hAnsi="Arial"/>
      <w:sz w:val="22"/>
      <w:szCs w:val="20"/>
      <w:lang w:val="en-GB"/>
    </w:rPr>
  </w:style>
  <w:style w:type="paragraph" w:styleId="Rubrik6">
    <w:name w:val="heading 6"/>
    <w:basedOn w:val="Normal"/>
    <w:next w:val="Normal"/>
    <w:qFormat/>
    <w:pPr>
      <w:numPr>
        <w:ilvl w:val="5"/>
        <w:numId w:val="1"/>
      </w:numPr>
      <w:spacing w:before="240" w:after="60"/>
      <w:outlineLvl w:val="5"/>
    </w:pPr>
    <w:rPr>
      <w:rFonts w:ascii="Arial" w:hAnsi="Arial"/>
      <w:i/>
      <w:sz w:val="22"/>
      <w:szCs w:val="20"/>
      <w:lang w:val="en-GB"/>
    </w:rPr>
  </w:style>
  <w:style w:type="paragraph" w:styleId="Rubrik7">
    <w:name w:val="heading 7"/>
    <w:basedOn w:val="Normal"/>
    <w:next w:val="Normal"/>
    <w:qFormat/>
    <w:pPr>
      <w:numPr>
        <w:ilvl w:val="6"/>
        <w:numId w:val="1"/>
      </w:numPr>
      <w:spacing w:before="240" w:after="60"/>
      <w:outlineLvl w:val="6"/>
    </w:pPr>
    <w:rPr>
      <w:rFonts w:ascii="Arial" w:hAnsi="Arial"/>
      <w:sz w:val="20"/>
      <w:szCs w:val="20"/>
      <w:lang w:val="en-GB"/>
    </w:rPr>
  </w:style>
  <w:style w:type="paragraph" w:styleId="Rubrik8">
    <w:name w:val="heading 8"/>
    <w:basedOn w:val="Normal"/>
    <w:next w:val="Normal"/>
    <w:qFormat/>
    <w:pPr>
      <w:numPr>
        <w:ilvl w:val="7"/>
        <w:numId w:val="1"/>
      </w:numPr>
      <w:spacing w:before="240" w:after="60"/>
      <w:outlineLvl w:val="7"/>
    </w:pPr>
    <w:rPr>
      <w:rFonts w:ascii="Arial" w:hAnsi="Arial"/>
      <w:i/>
      <w:sz w:val="20"/>
      <w:szCs w:val="20"/>
      <w:lang w:val="en-GB"/>
    </w:rPr>
  </w:style>
  <w:style w:type="paragraph" w:styleId="Rubrik9">
    <w:name w:val="heading 9"/>
    <w:basedOn w:val="Normal"/>
    <w:next w:val="Normal"/>
    <w:qFormat/>
    <w:pPr>
      <w:numPr>
        <w:ilvl w:val="8"/>
        <w:numId w:val="1"/>
      </w:numPr>
      <w:spacing w:before="240" w:after="60"/>
      <w:outlineLvl w:val="8"/>
    </w:pPr>
    <w:rPr>
      <w:rFonts w:ascii="Arial" w:hAnsi="Arial"/>
      <w:i/>
      <w:sz w:val="18"/>
      <w:szCs w:val="20"/>
      <w:lang w:val="en-GB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rdtext">
    <w:name w:val="Body Text"/>
    <w:basedOn w:val="Normal"/>
    <w:pPr>
      <w:spacing w:after="120"/>
    </w:pPr>
  </w:style>
  <w:style w:type="paragraph" w:styleId="Sidhuvud">
    <w:name w:val="header"/>
    <w:basedOn w:val="Normal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pPr>
      <w:tabs>
        <w:tab w:val="center" w:pos="4536"/>
        <w:tab w:val="right" w:pos="9072"/>
      </w:tabs>
    </w:pPr>
  </w:style>
  <w:style w:type="paragraph" w:styleId="Brdtextmedindrag">
    <w:name w:val="Body Text Indent"/>
    <w:basedOn w:val="Normal"/>
    <w:pPr>
      <w:ind w:left="1304" w:hanging="1304"/>
    </w:pPr>
  </w:style>
  <w:style w:type="character" w:styleId="Hyperlnk">
    <w:name w:val="Hyperlink"/>
    <w:basedOn w:val="Standardstycketeckensnitt"/>
    <w:rPr>
      <w:color w:val="0000FF"/>
      <w:u w:val="single"/>
    </w:rPr>
  </w:style>
  <w:style w:type="paragraph" w:styleId="Brdtextmedindrag2">
    <w:name w:val="Body Text Indent 2"/>
    <w:basedOn w:val="Normal"/>
    <w:pPr>
      <w:ind w:left="1980" w:hanging="1980"/>
    </w:pPr>
  </w:style>
  <w:style w:type="paragraph" w:styleId="Ballongtext">
    <w:name w:val="Balloon Text"/>
    <w:basedOn w:val="Normal"/>
    <w:semiHidden/>
    <w:rsid w:val="000F2BFD"/>
    <w:rPr>
      <w:rFonts w:ascii="Tahoma" w:hAnsi="Tahoma" w:cs="Tahoma"/>
      <w:sz w:val="16"/>
      <w:szCs w:val="16"/>
    </w:rPr>
  </w:style>
  <w:style w:type="paragraph" w:styleId="Beskrivning">
    <w:name w:val="caption"/>
    <w:basedOn w:val="Normal"/>
    <w:next w:val="Normal"/>
    <w:qFormat/>
    <w:rsid w:val="00AA2FE1"/>
    <w:rPr>
      <w:b/>
      <w:bCs/>
      <w:sz w:val="20"/>
      <w:szCs w:val="20"/>
    </w:rPr>
  </w:style>
  <w:style w:type="character" w:styleId="AnvndHyperlnk">
    <w:name w:val="FollowedHyperlink"/>
    <w:basedOn w:val="Standardstycketeckensnitt"/>
    <w:rsid w:val="009919E2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gif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gif"/><Relationship Id="rId17" Type="http://schemas.openxmlformats.org/officeDocument/2006/relationships/image" Target="media/image7.gif"/><Relationship Id="rId2" Type="http://schemas.openxmlformats.org/officeDocument/2006/relationships/customXml" Target="../customXml/item2.xml"/><Relationship Id="rId16" Type="http://schemas.openxmlformats.org/officeDocument/2006/relationships/image" Target="media/image6.gi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gif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gif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williama\Lokala%20inst&#228;llningar\Temporary%20Internet%20Files\OLK29\Mall.lokalbeskr..dot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94846F8A10478498432EEBA25DAE2B3" ma:contentTypeVersion="11" ma:contentTypeDescription="Skapa ett nytt dokument." ma:contentTypeScope="" ma:versionID="351cf505d579c8fa96fc946d4303b7e1">
  <xsd:schema xmlns:xsd="http://www.w3.org/2001/XMLSchema" xmlns:xs="http://www.w3.org/2001/XMLSchema" xmlns:p="http://schemas.microsoft.com/office/2006/metadata/properties" xmlns:ns3="e16f4f2a-d647-4fd6-8cbd-ed00916c4209" xmlns:ns4="133a8b3e-b8b5-4ca4-b2c4-f0fd41b9a7ff" targetNamespace="http://schemas.microsoft.com/office/2006/metadata/properties" ma:root="true" ma:fieldsID="7c2578a4114341626ff547f0a75f1081" ns3:_="" ns4:_="">
    <xsd:import namespace="e16f4f2a-d647-4fd6-8cbd-ed00916c4209"/>
    <xsd:import namespace="133a8b3e-b8b5-4ca4-b2c4-f0fd41b9a7ff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6f4f2a-d647-4fd6-8cbd-ed00916c420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a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at med information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Delar tips,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3a8b3e-b8b5-4ca4-b2c4-f0fd41b9a7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0A527E-55A1-4F13-84ED-E4EEA22261F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D0B0C40-3658-4F8A-ABC9-F1A64858C3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6f4f2a-d647-4fd6-8cbd-ed00916c4209"/>
    <ds:schemaRef ds:uri="133a8b3e-b8b5-4ca4-b2c4-f0fd41b9a7f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761FC61-C4D8-4BE3-83A5-CEA48777347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AE8EEB7-7670-4185-A5AA-441510AA3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Mall.lokalbeskr.</Template>
  <TotalTime>35</TotalTime>
  <Pages>2</Pages>
  <Words>88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Lokalbeskrivning</vt:lpstr>
    </vt:vector>
  </TitlesOfParts>
  <Company>NY VISION</Company>
  <LinksUpToDate>false</LinksUpToDate>
  <CharactersWithSpaces>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Lokalbeskrivning</dc:title>
  <dc:subject/>
  <dc:creator>William Ask</dc:creator>
  <cp:keywords/>
  <dc:description/>
  <cp:lastModifiedBy>AnneLie Ask</cp:lastModifiedBy>
  <cp:revision>2</cp:revision>
  <cp:lastPrinted>2005-01-31T15:00:00Z</cp:lastPrinted>
  <dcterms:created xsi:type="dcterms:W3CDTF">2025-09-11T07:55:00Z</dcterms:created>
  <dcterms:modified xsi:type="dcterms:W3CDTF">2025-09-11T09:47:00Z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0x010100A94846F8A10478498432EEBA25DAE2B3</vt:lpwstr>
  </property>
</Properties>
</file>